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CB" w:rsidRDefault="006711CB" w:rsidP="006711CB">
      <w:pPr>
        <w:tabs>
          <w:tab w:val="left" w:pos="9072"/>
        </w:tabs>
        <w:ind w:leftChars="-135" w:left="31680" w:rightChars="-383" w:right="31680" w:hangingChars="135" w:firstLine="31680"/>
        <w:jc w:val="left"/>
        <w:rPr>
          <w:rFonts w:ascii="黑体" w:eastAsia="黑体" w:hAnsi="黑体" w:cs="Times New Roman"/>
          <w:sz w:val="28"/>
          <w:szCs w:val="28"/>
        </w:rPr>
      </w:pPr>
      <w:r w:rsidRPr="00A12032">
        <w:rPr>
          <w:rFonts w:ascii="黑体" w:eastAsia="黑体" w:hAnsi="黑体" w:cs="黑体" w:hint="eastAsia"/>
          <w:sz w:val="28"/>
          <w:szCs w:val="28"/>
        </w:rPr>
        <w:t>附件</w:t>
      </w:r>
      <w:r w:rsidRPr="00A12032">
        <w:rPr>
          <w:rFonts w:ascii="黑体" w:eastAsia="黑体" w:hAnsi="黑体" w:cs="黑体"/>
          <w:sz w:val="28"/>
          <w:szCs w:val="28"/>
        </w:rPr>
        <w:t>1</w:t>
      </w:r>
    </w:p>
    <w:p w:rsidR="006711CB" w:rsidRDefault="006711CB" w:rsidP="00195F6D">
      <w:pPr>
        <w:tabs>
          <w:tab w:val="left" w:pos="9072"/>
        </w:tabs>
        <w:ind w:leftChars="-135" w:left="31680" w:rightChars="-383" w:right="31680" w:hangingChars="135" w:firstLine="31680"/>
        <w:jc w:val="center"/>
        <w:rPr>
          <w:rFonts w:cs="Times New Roman"/>
          <w:b/>
          <w:bCs/>
          <w:sz w:val="40"/>
          <w:szCs w:val="40"/>
        </w:rPr>
      </w:pPr>
    </w:p>
    <w:p w:rsidR="006711CB" w:rsidRPr="00195F6D" w:rsidRDefault="006711CB" w:rsidP="00195F6D">
      <w:pPr>
        <w:tabs>
          <w:tab w:val="left" w:pos="9072"/>
        </w:tabs>
        <w:ind w:leftChars="-135" w:left="31680" w:rightChars="-383" w:right="31680" w:hangingChars="135" w:firstLine="31680"/>
        <w:jc w:val="center"/>
        <w:rPr>
          <w:rFonts w:ascii="黑体" w:eastAsia="黑体" w:hAnsi="黑体" w:cs="Times New Roman"/>
          <w:sz w:val="28"/>
          <w:szCs w:val="28"/>
        </w:rPr>
      </w:pPr>
      <w:r>
        <w:rPr>
          <w:rFonts w:cs="宋体" w:hint="eastAsia"/>
          <w:b/>
          <w:bCs/>
          <w:sz w:val="40"/>
          <w:szCs w:val="40"/>
        </w:rPr>
        <w:t>职工代表大会（职工大会）决议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8"/>
        <w:gridCol w:w="2130"/>
        <w:gridCol w:w="2131"/>
        <w:gridCol w:w="2222"/>
      </w:tblGrid>
      <w:tr w:rsidR="006711CB" w:rsidRPr="00A67411" w:rsidTr="00195F6D">
        <w:trPr>
          <w:trHeight w:val="764"/>
        </w:trPr>
        <w:tc>
          <w:tcPr>
            <w:tcW w:w="2448" w:type="dxa"/>
            <w:vAlign w:val="center"/>
          </w:tcPr>
          <w:p w:rsidR="006711CB" w:rsidRPr="00A12032" w:rsidRDefault="006711CB" w:rsidP="00A67411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时</w:t>
            </w:r>
            <w:r w:rsidRPr="00A12032"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间</w:t>
            </w:r>
          </w:p>
        </w:tc>
        <w:tc>
          <w:tcPr>
            <w:tcW w:w="2130" w:type="dxa"/>
            <w:vAlign w:val="center"/>
          </w:tcPr>
          <w:p w:rsidR="006711CB" w:rsidRPr="00A12032" w:rsidRDefault="006711CB" w:rsidP="00A67411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:rsidR="006711CB" w:rsidRPr="00A12032" w:rsidRDefault="006711CB" w:rsidP="00A67411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地</w:t>
            </w:r>
            <w:r w:rsidRPr="00A12032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点</w:t>
            </w:r>
          </w:p>
        </w:tc>
        <w:tc>
          <w:tcPr>
            <w:tcW w:w="2222" w:type="dxa"/>
            <w:vAlign w:val="center"/>
          </w:tcPr>
          <w:p w:rsidR="006711CB" w:rsidRPr="00A12032" w:rsidRDefault="006711CB" w:rsidP="00A67411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6711CB" w:rsidRPr="00A67411" w:rsidTr="00195F6D">
        <w:trPr>
          <w:trHeight w:val="757"/>
        </w:trPr>
        <w:tc>
          <w:tcPr>
            <w:tcW w:w="2448" w:type="dxa"/>
            <w:vAlign w:val="center"/>
          </w:tcPr>
          <w:p w:rsidR="006711CB" w:rsidRPr="00A12032" w:rsidRDefault="006711CB" w:rsidP="00A67411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应到人数</w:t>
            </w:r>
          </w:p>
        </w:tc>
        <w:tc>
          <w:tcPr>
            <w:tcW w:w="2130" w:type="dxa"/>
            <w:vAlign w:val="center"/>
          </w:tcPr>
          <w:p w:rsidR="006711CB" w:rsidRPr="00A12032" w:rsidRDefault="006711CB" w:rsidP="00A67411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:rsidR="006711CB" w:rsidRPr="00A12032" w:rsidRDefault="006711CB" w:rsidP="00A67411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实到人数</w:t>
            </w:r>
          </w:p>
        </w:tc>
        <w:tc>
          <w:tcPr>
            <w:tcW w:w="2222" w:type="dxa"/>
            <w:vAlign w:val="center"/>
          </w:tcPr>
          <w:p w:rsidR="006711CB" w:rsidRPr="00A12032" w:rsidRDefault="006711CB" w:rsidP="00A67411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6711CB" w:rsidRPr="00A67411" w:rsidTr="00A12032">
        <w:trPr>
          <w:trHeight w:val="751"/>
        </w:trPr>
        <w:tc>
          <w:tcPr>
            <w:tcW w:w="4578" w:type="dxa"/>
            <w:gridSpan w:val="2"/>
            <w:vAlign w:val="center"/>
          </w:tcPr>
          <w:p w:rsidR="006711CB" w:rsidRPr="00A12032" w:rsidRDefault="006711CB" w:rsidP="00A12032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会议主持人：</w:t>
            </w:r>
          </w:p>
          <w:p w:rsidR="006711CB" w:rsidRPr="00A12032" w:rsidRDefault="006711CB" w:rsidP="00A12032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（工会主席或单位副职以上）</w:t>
            </w:r>
          </w:p>
        </w:tc>
        <w:tc>
          <w:tcPr>
            <w:tcW w:w="2131" w:type="dxa"/>
            <w:vAlign w:val="center"/>
          </w:tcPr>
          <w:p w:rsidR="006711CB" w:rsidRPr="00A12032" w:rsidRDefault="006711CB" w:rsidP="00A12032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 w:rsidR="006711CB" w:rsidRPr="00A12032" w:rsidRDefault="006711CB" w:rsidP="00A67411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6711CB" w:rsidRPr="00A67411" w:rsidTr="00A12032">
        <w:tblPrEx>
          <w:tblLook w:val="0000"/>
        </w:tblPrEx>
        <w:trPr>
          <w:trHeight w:val="8866"/>
        </w:trPr>
        <w:tc>
          <w:tcPr>
            <w:tcW w:w="8931" w:type="dxa"/>
            <w:gridSpan w:val="4"/>
          </w:tcPr>
          <w:p w:rsidR="006711CB" w:rsidRPr="00A12032" w:rsidRDefault="006711CB" w:rsidP="00AA6D6E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711CB" w:rsidRPr="00A12032" w:rsidRDefault="006711CB" w:rsidP="006711CB">
            <w:pPr>
              <w:ind w:firstLineChars="200" w:firstLine="31680"/>
              <w:rPr>
                <w:rFonts w:ascii="仿宋" w:eastAsia="仿宋" w:hAnsi="仿宋" w:cs="仿宋"/>
                <w:sz w:val="28"/>
                <w:szCs w:val="28"/>
              </w:rPr>
            </w:pP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经研究决定，我单位于</w:t>
            </w:r>
            <w:r w:rsidRPr="00A12032">
              <w:rPr>
                <w:rFonts w:ascii="仿宋" w:eastAsia="仿宋" w:hAnsi="仿宋" w:cs="仿宋"/>
                <w:sz w:val="28"/>
                <w:szCs w:val="28"/>
              </w:rPr>
              <w:t xml:space="preserve">      </w:t>
            </w: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 w:rsidRPr="00A12032">
              <w:rPr>
                <w:rFonts w:ascii="仿宋" w:eastAsia="仿宋" w:hAnsi="仿宋" w:cs="仿宋"/>
                <w:sz w:val="28"/>
                <w:szCs w:val="28"/>
              </w:rPr>
              <w:t xml:space="preserve">      </w:t>
            </w: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 w:rsidRPr="00A12032">
              <w:rPr>
                <w:rFonts w:ascii="仿宋" w:eastAsia="仿宋" w:hAnsi="仿宋" w:cs="仿宋"/>
                <w:sz w:val="28"/>
                <w:szCs w:val="28"/>
              </w:rPr>
              <w:t xml:space="preserve">      </w:t>
            </w: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日召开职工代表大会（职工大会）会议，就申请降低职工住房公积金缴存比例（或缓缴住房公积金）进行表决，在此申明本单位已如实将国务院《住房公积金管理条例》及相关政策向全体职工进行宣传。从自觉维护职工权益和遵守国家法律法规宗旨出发，单位理应承担相应的义务，鉴于单位目前实际情况，拟申请</w:t>
            </w:r>
            <w:r w:rsidRPr="00A12032">
              <w:rPr>
                <w:rFonts w:ascii="仿宋" w:eastAsia="仿宋" w:hAnsi="仿宋" w:cs="仿宋"/>
                <w:sz w:val="28"/>
                <w:szCs w:val="28"/>
              </w:rPr>
              <w:t>&lt;</w:t>
            </w:r>
            <w:r w:rsidRPr="00A12032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□</w:t>
            </w:r>
            <w:r w:rsidRPr="00A12032">
              <w:rPr>
                <w:rFonts w:ascii="仿宋" w:eastAsia="仿宋" w:hAnsi="仿宋" w:cs="仿宋"/>
                <w:sz w:val="28"/>
                <w:szCs w:val="28"/>
              </w:rPr>
              <w:t>1</w:t>
            </w: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、降低住房公积金缴存比例至</w:t>
            </w:r>
            <w:r w:rsidRPr="00A12032">
              <w:rPr>
                <w:rFonts w:ascii="仿宋" w:eastAsia="仿宋" w:hAnsi="仿宋" w:cs="仿宋"/>
                <w:sz w:val="28"/>
                <w:szCs w:val="28"/>
              </w:rPr>
              <w:t xml:space="preserve">   %</w:t>
            </w: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；</w:t>
            </w:r>
            <w:r w:rsidRPr="00A12032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□</w:t>
            </w:r>
            <w:r w:rsidRPr="00A12032">
              <w:rPr>
                <w:rFonts w:ascii="仿宋" w:eastAsia="仿宋" w:hAnsi="仿宋" w:cs="仿宋"/>
                <w:sz w:val="28"/>
                <w:szCs w:val="28"/>
              </w:rPr>
              <w:t>2</w:t>
            </w: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、缓缴住房公积金</w:t>
            </w:r>
            <w:r w:rsidRPr="00A12032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 w:rsidRPr="00A12032">
              <w:rPr>
                <w:rFonts w:ascii="仿宋" w:eastAsia="仿宋" w:hAnsi="仿宋" w:cs="仿宋"/>
                <w:sz w:val="28"/>
                <w:szCs w:val="28"/>
              </w:rPr>
              <w:t>&gt;</w:t>
            </w: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。如有不实，单位全体职工可以举报。</w:t>
            </w:r>
            <w:r w:rsidRPr="00A12032"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</w:p>
          <w:p w:rsidR="006711CB" w:rsidRPr="00A12032" w:rsidRDefault="006711CB" w:rsidP="006711CB">
            <w:pPr>
              <w:ind w:firstLineChars="200" w:firstLine="31680"/>
              <w:rPr>
                <w:rFonts w:ascii="仿宋" w:eastAsia="仿宋" w:hAnsi="仿宋" w:cs="Times New Roman"/>
                <w:sz w:val="28"/>
                <w:szCs w:val="28"/>
              </w:rPr>
            </w:pP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请代表根据本人意愿在此背面栏内签字表决。</w:t>
            </w:r>
          </w:p>
          <w:p w:rsidR="006711CB" w:rsidRPr="00A12032" w:rsidRDefault="006711CB" w:rsidP="00AA6D6E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711CB" w:rsidRPr="00A12032" w:rsidRDefault="006711CB" w:rsidP="00AA6D6E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711CB" w:rsidRPr="00A12032" w:rsidRDefault="006711CB" w:rsidP="00AA6D6E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711CB" w:rsidRPr="00A12032" w:rsidRDefault="006711CB" w:rsidP="006711CB">
            <w:pPr>
              <w:ind w:firstLineChars="600" w:firstLine="31680"/>
              <w:rPr>
                <w:rFonts w:ascii="仿宋" w:eastAsia="仿宋" w:hAnsi="仿宋" w:cs="Times New Roman"/>
                <w:sz w:val="28"/>
                <w:szCs w:val="28"/>
              </w:rPr>
            </w:pP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单位工会盖章：</w:t>
            </w:r>
            <w:r w:rsidRPr="00A12032">
              <w:rPr>
                <w:rFonts w:ascii="仿宋" w:eastAsia="仿宋" w:hAnsi="仿宋" w:cs="仿宋"/>
                <w:sz w:val="28"/>
                <w:szCs w:val="28"/>
              </w:rPr>
              <w:t xml:space="preserve">               </w:t>
            </w: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 w:rsidRPr="00A12032"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 w:rsidRPr="00A12032"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  <w:tr w:rsidR="006711CB" w:rsidRPr="00A67411">
        <w:tblPrEx>
          <w:tblLook w:val="0000"/>
        </w:tblPrEx>
        <w:trPr>
          <w:trHeight w:val="13305"/>
        </w:trPr>
        <w:tc>
          <w:tcPr>
            <w:tcW w:w="8931" w:type="dxa"/>
            <w:gridSpan w:val="4"/>
          </w:tcPr>
          <w:p w:rsidR="006711CB" w:rsidRPr="00A12032" w:rsidRDefault="006711CB" w:rsidP="006711CB">
            <w:pPr>
              <w:ind w:left="-690" w:rightChars="-326" w:right="31680" w:firstLineChars="321" w:firstLine="31680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711CB" w:rsidRPr="00A12032" w:rsidRDefault="006711CB" w:rsidP="001A57DC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A12032">
              <w:rPr>
                <w:rFonts w:ascii="仿宋" w:eastAsia="仿宋" w:hAnsi="仿宋" w:cs="仿宋" w:hint="eastAsia"/>
                <w:sz w:val="28"/>
                <w:szCs w:val="28"/>
              </w:rPr>
              <w:t>同意请在此页签名：</w:t>
            </w:r>
          </w:p>
        </w:tc>
      </w:tr>
    </w:tbl>
    <w:p w:rsidR="006711CB" w:rsidRPr="00AA6D6E" w:rsidRDefault="006711CB">
      <w:pPr>
        <w:rPr>
          <w:rFonts w:cs="Times New Roman"/>
        </w:rPr>
      </w:pPr>
    </w:p>
    <w:sectPr w:rsidR="006711CB" w:rsidRPr="00AA6D6E" w:rsidSect="00A12032">
      <w:pgSz w:w="11906" w:h="16838"/>
      <w:pgMar w:top="2098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1CB" w:rsidRDefault="006711CB" w:rsidP="00AA6D6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711CB" w:rsidRDefault="006711CB" w:rsidP="00AA6D6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1CB" w:rsidRDefault="006711CB" w:rsidP="00AA6D6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711CB" w:rsidRDefault="006711CB" w:rsidP="00AA6D6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6D6E"/>
    <w:rsid w:val="00195F6D"/>
    <w:rsid w:val="001A0E41"/>
    <w:rsid w:val="001A57DC"/>
    <w:rsid w:val="001F3C55"/>
    <w:rsid w:val="002D66EC"/>
    <w:rsid w:val="003068D6"/>
    <w:rsid w:val="00362774"/>
    <w:rsid w:val="006711CB"/>
    <w:rsid w:val="00903E74"/>
    <w:rsid w:val="00964C47"/>
    <w:rsid w:val="00A12032"/>
    <w:rsid w:val="00A67411"/>
    <w:rsid w:val="00AA6D6E"/>
    <w:rsid w:val="00B7207F"/>
    <w:rsid w:val="00C17E37"/>
    <w:rsid w:val="00DC54DA"/>
    <w:rsid w:val="00E72220"/>
    <w:rsid w:val="00FC2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C47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A6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A6D6E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AA6D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A6D6E"/>
    <w:rPr>
      <w:sz w:val="18"/>
      <w:szCs w:val="18"/>
    </w:rPr>
  </w:style>
  <w:style w:type="table" w:styleId="TableGrid">
    <w:name w:val="Table Grid"/>
    <w:basedOn w:val="TableNormal"/>
    <w:uiPriority w:val="99"/>
    <w:rsid w:val="00AA6D6E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93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100</TotalTime>
  <Pages>3</Pages>
  <Words>55</Words>
  <Characters>318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maker</dc:creator>
  <cp:keywords/>
  <dc:description/>
  <cp:lastModifiedBy>微软用户</cp:lastModifiedBy>
  <cp:revision>7</cp:revision>
  <cp:lastPrinted>2017-12-29T01:34:00Z</cp:lastPrinted>
  <dcterms:created xsi:type="dcterms:W3CDTF">2017-12-25T02:56:00Z</dcterms:created>
  <dcterms:modified xsi:type="dcterms:W3CDTF">2017-12-30T05:57:00Z</dcterms:modified>
</cp:coreProperties>
</file>